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Kopfzeilen-Inhaltstabelle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141533" w14:paraId="5900F3A3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3DADE8AA" w14:textId="77777777" w:rsidR="00F154D0" w:rsidRPr="00141533" w:rsidRDefault="004562B5">
            <w:pPr>
              <w:pStyle w:val="Tage"/>
            </w:pPr>
            <w:r w:rsidRPr="00141533">
              <w:rPr>
                <w:lang w:bidi="de-DE"/>
              </w:rPr>
              <w:t>Montag</w:t>
            </w:r>
          </w:p>
        </w:tc>
        <w:tc>
          <w:tcPr>
            <w:tcW w:w="1530" w:type="dxa"/>
            <w:vAlign w:val="center"/>
          </w:tcPr>
          <w:p w14:paraId="53C390A8" w14:textId="77777777" w:rsidR="00F154D0" w:rsidRPr="00141533" w:rsidRDefault="004562B5">
            <w:pPr>
              <w:pStyle w:val="Tagedunkel"/>
            </w:pPr>
            <w:r w:rsidRPr="00141533">
              <w:rPr>
                <w:lang w:bidi="de-DE"/>
              </w:rPr>
              <w:t>Dienstag</w:t>
            </w:r>
          </w:p>
        </w:tc>
        <w:tc>
          <w:tcPr>
            <w:tcW w:w="1530" w:type="dxa"/>
            <w:vAlign w:val="center"/>
          </w:tcPr>
          <w:p w14:paraId="10916123" w14:textId="77777777" w:rsidR="00F154D0" w:rsidRPr="00141533" w:rsidRDefault="004562B5">
            <w:pPr>
              <w:pStyle w:val="Tage"/>
            </w:pPr>
            <w:r w:rsidRPr="00141533">
              <w:rPr>
                <w:lang w:bidi="de-DE"/>
              </w:rPr>
              <w:t>Mittwoch</w:t>
            </w:r>
          </w:p>
        </w:tc>
        <w:tc>
          <w:tcPr>
            <w:tcW w:w="1530" w:type="dxa"/>
            <w:vAlign w:val="center"/>
          </w:tcPr>
          <w:p w14:paraId="344848F8" w14:textId="77777777" w:rsidR="00F154D0" w:rsidRPr="00141533" w:rsidRDefault="004562B5">
            <w:pPr>
              <w:pStyle w:val="Tagedunkel"/>
            </w:pPr>
            <w:r w:rsidRPr="00141533">
              <w:rPr>
                <w:lang w:bidi="de-DE"/>
              </w:rPr>
              <w:t>Donnerstag</w:t>
            </w:r>
          </w:p>
        </w:tc>
        <w:tc>
          <w:tcPr>
            <w:tcW w:w="1530" w:type="dxa"/>
            <w:vAlign w:val="center"/>
          </w:tcPr>
          <w:p w14:paraId="54240FFC" w14:textId="77777777" w:rsidR="00F154D0" w:rsidRPr="00141533" w:rsidRDefault="004562B5">
            <w:pPr>
              <w:pStyle w:val="Tage"/>
            </w:pPr>
            <w:r w:rsidRPr="00141533">
              <w:rPr>
                <w:lang w:bidi="de-DE"/>
              </w:rPr>
              <w:t>Freitag</w:t>
            </w:r>
          </w:p>
        </w:tc>
        <w:tc>
          <w:tcPr>
            <w:tcW w:w="1530" w:type="dxa"/>
            <w:vAlign w:val="center"/>
          </w:tcPr>
          <w:p w14:paraId="068611BD" w14:textId="77777777" w:rsidR="00F154D0" w:rsidRPr="00141533" w:rsidRDefault="004562B5">
            <w:pPr>
              <w:pStyle w:val="Tagedunkel"/>
            </w:pPr>
            <w:r w:rsidRPr="00141533">
              <w:rPr>
                <w:lang w:bidi="de-DE"/>
              </w:rPr>
              <w:t>Samstag</w:t>
            </w:r>
          </w:p>
        </w:tc>
        <w:tc>
          <w:tcPr>
            <w:tcW w:w="1530" w:type="dxa"/>
            <w:vAlign w:val="center"/>
          </w:tcPr>
          <w:p w14:paraId="6063354F" w14:textId="77777777" w:rsidR="00F154D0" w:rsidRPr="00141533" w:rsidRDefault="004562B5">
            <w:pPr>
              <w:pStyle w:val="Tage"/>
            </w:pPr>
            <w:r w:rsidRPr="00141533">
              <w:rPr>
                <w:lang w:bidi="de-DE"/>
              </w:rPr>
              <w:t>Sonntag</w:t>
            </w:r>
          </w:p>
        </w:tc>
      </w:tr>
    </w:tbl>
    <w:p w14:paraId="148F8930" w14:textId="77777777" w:rsidR="00F154D0" w:rsidRPr="00141533" w:rsidRDefault="004562B5">
      <w:pPr>
        <w:pStyle w:val="KeinLeerraum"/>
        <w:rPr>
          <w:sz w:val="2"/>
        </w:rPr>
      </w:pPr>
      <w:r w:rsidRPr="00141533">
        <w:rPr>
          <w:noProof/>
          <w:sz w:val="2"/>
          <w:szCs w:val="2"/>
          <w:lang w:bidi="de-D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886D065" wp14:editId="36F56CC3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Kalenderrasterabbildungs-Überschriftstabel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Freihandform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ihandform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reihandform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ihandform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ihandform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ihandform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ihandform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xtur" descr="Hintergrundtext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5C3FB9" id="Kalenderrasterabbildungs-Überschriftstabelle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">
                <v:shape id="Freihandform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Freihandform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Freihandform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Freihandform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Freihandform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Freihandform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Freihandform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" o:spid="_x0000_s1034" type="#_x0000_t75" alt="Hintergrundtextur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7" o:title="Hintergrundtextur"/>
                </v:shape>
              </v:group>
            </w:pict>
          </mc:Fallback>
        </mc:AlternateContent>
      </w:r>
    </w:p>
    <w:tbl>
      <w:tblPr>
        <w:tblW w:w="10816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erlayouttabelle"/>
      </w:tblPr>
      <w:tblGrid>
        <w:gridCol w:w="1196"/>
        <w:gridCol w:w="346"/>
        <w:gridCol w:w="1202"/>
        <w:gridCol w:w="346"/>
        <w:gridCol w:w="1196"/>
        <w:gridCol w:w="346"/>
        <w:gridCol w:w="1202"/>
        <w:gridCol w:w="351"/>
        <w:gridCol w:w="1196"/>
        <w:gridCol w:w="351"/>
        <w:gridCol w:w="1196"/>
        <w:gridCol w:w="346"/>
        <w:gridCol w:w="1196"/>
        <w:gridCol w:w="346"/>
      </w:tblGrid>
      <w:tr w:rsidR="00F154D0" w:rsidRPr="00141533" w14:paraId="2F34770D" w14:textId="77777777" w:rsidTr="00F9024A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18EA92A" w14:textId="77777777" w:rsidR="00F154D0" w:rsidRPr="00141533" w:rsidRDefault="00F154D0"/>
        </w:tc>
        <w:tc>
          <w:tcPr>
            <w:tcW w:w="346" w:type="dxa"/>
            <w:vAlign w:val="bottom"/>
          </w:tcPr>
          <w:p w14:paraId="38FC88F9" w14:textId="124CBB71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MonthStart \@ dddd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Sonntag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"</w:instrText>
            </w:r>
            <w:r w:rsidR="00971B9B" w:rsidRPr="00971B9B">
              <w:rPr>
                <w:lang w:bidi="de-DE"/>
              </w:rPr>
              <w:instrText>Montag</w:instrText>
            </w:r>
            <w:r w:rsidRPr="00141533">
              <w:rPr>
                <w:lang w:bidi="de-DE"/>
              </w:rPr>
              <w:instrText>" 1 ""</w:instrTex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202" w:type="dxa"/>
            <w:vAlign w:val="bottom"/>
          </w:tcPr>
          <w:p w14:paraId="4B1F94B2" w14:textId="77777777" w:rsidR="00F154D0" w:rsidRPr="00141533" w:rsidRDefault="00F154D0"/>
        </w:tc>
        <w:tc>
          <w:tcPr>
            <w:tcW w:w="346" w:type="dxa"/>
            <w:vAlign w:val="bottom"/>
          </w:tcPr>
          <w:p w14:paraId="15983B25" w14:textId="23052DA0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MonthStart \@ dddd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Sonntag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"</w:instrText>
            </w:r>
            <w:r w:rsidR="00971B9B" w:rsidRPr="00971B9B">
              <w:rPr>
                <w:lang w:bidi="de-DE"/>
              </w:rPr>
              <w:instrText>Dienstag</w:instrText>
            </w:r>
            <w:r w:rsidRPr="00141533">
              <w:rPr>
                <w:lang w:bidi="de-DE"/>
              </w:rPr>
              <w:instrText xml:space="preserve">" 1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=B1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0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&lt;&gt; 0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=B1+1 </w:instrText>
            </w:r>
            <w:r w:rsidRPr="00141533">
              <w:rPr>
                <w:lang w:bidi="de-DE"/>
              </w:rPr>
              <w:fldChar w:fldCharType="separate"/>
            </w:r>
            <w:r w:rsidR="00F9024A">
              <w:rPr>
                <w:noProof/>
                <w:lang w:bidi="de-DE"/>
              </w:rPr>
              <w:instrText>2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C21C30D" w14:textId="77777777" w:rsidR="00F154D0" w:rsidRPr="00141533" w:rsidRDefault="00F154D0"/>
        </w:tc>
        <w:tc>
          <w:tcPr>
            <w:tcW w:w="346" w:type="dxa"/>
            <w:vAlign w:val="bottom"/>
          </w:tcPr>
          <w:p w14:paraId="06447D94" w14:textId="33F05475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MonthStart \@ dddd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Sonntag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"</w:instrText>
            </w:r>
            <w:r w:rsidR="00971B9B" w:rsidRPr="00971B9B">
              <w:rPr>
                <w:lang w:bidi="de-DE"/>
              </w:rPr>
              <w:instrText>Mittwoch</w:instrText>
            </w:r>
            <w:r w:rsidRPr="00141533">
              <w:rPr>
                <w:lang w:bidi="de-DE"/>
              </w:rPr>
              <w:instrText xml:space="preserve">" 1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=D1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0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&lt;&gt; 0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=D1+1 </w:instrText>
            </w:r>
            <w:r w:rsidRPr="00141533">
              <w:rPr>
                <w:lang w:bidi="de-DE"/>
              </w:rPr>
              <w:fldChar w:fldCharType="separate"/>
            </w:r>
            <w:r w:rsidR="00F9024A">
              <w:rPr>
                <w:noProof/>
                <w:lang w:bidi="de-DE"/>
              </w:rPr>
              <w:instrText>3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202" w:type="dxa"/>
            <w:vAlign w:val="bottom"/>
          </w:tcPr>
          <w:p w14:paraId="0C923E8E" w14:textId="77777777" w:rsidR="00F154D0" w:rsidRPr="00141533" w:rsidRDefault="00F154D0"/>
        </w:tc>
        <w:tc>
          <w:tcPr>
            <w:tcW w:w="351" w:type="dxa"/>
            <w:vAlign w:val="bottom"/>
          </w:tcPr>
          <w:p w14:paraId="6176925E" w14:textId="647991D7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MonthStart \@ dddd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Sonntag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"</w:instrText>
            </w:r>
            <w:r w:rsidR="00971B9B" w:rsidRPr="00971B9B">
              <w:rPr>
                <w:lang w:bidi="de-DE"/>
              </w:rPr>
              <w:instrText>Donnerstag</w:instrText>
            </w:r>
            <w:r w:rsidRPr="00141533">
              <w:rPr>
                <w:lang w:bidi="de-DE"/>
              </w:rPr>
              <w:instrText xml:space="preserve">" 1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=F1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0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&lt;&gt; 0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=F1+1 </w:instrText>
            </w:r>
            <w:r w:rsidRPr="00141533">
              <w:rPr>
                <w:lang w:bidi="de-DE"/>
              </w:rPr>
              <w:fldChar w:fldCharType="separate"/>
            </w:r>
            <w:r w:rsidR="00F9024A">
              <w:rPr>
                <w:noProof/>
                <w:lang w:bidi="de-DE"/>
              </w:rPr>
              <w:instrText>4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1CDA169D" w14:textId="77777777" w:rsidR="00F154D0" w:rsidRPr="00141533" w:rsidRDefault="00F154D0"/>
        </w:tc>
        <w:tc>
          <w:tcPr>
            <w:tcW w:w="351" w:type="dxa"/>
            <w:vAlign w:val="bottom"/>
          </w:tcPr>
          <w:p w14:paraId="75A23F2D" w14:textId="361649DD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MonthStart \@ dddd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Sonntag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>= "</w:instrText>
            </w:r>
            <w:r w:rsidR="00971B9B" w:rsidRPr="00971B9B">
              <w:rPr>
                <w:lang w:bidi="de-DE"/>
              </w:rPr>
              <w:instrText>Freitag</w:instrText>
            </w:r>
            <w:r w:rsidRPr="00141533">
              <w:rPr>
                <w:lang w:bidi="de-DE"/>
              </w:rPr>
              <w:instrText xml:space="preserve">" 1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=H1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0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&lt;&gt; 0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=H1+1 </w:instrText>
            </w:r>
            <w:r w:rsidRPr="00141533">
              <w:rPr>
                <w:lang w:bidi="de-DE"/>
              </w:rPr>
              <w:fldChar w:fldCharType="separate"/>
            </w:r>
            <w:r w:rsidR="00F9024A">
              <w:rPr>
                <w:noProof/>
                <w:lang w:bidi="de-DE"/>
              </w:rPr>
              <w:instrText>5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6C5E9FC0" w14:textId="77777777" w:rsidR="00F154D0" w:rsidRPr="00141533" w:rsidRDefault="00F154D0"/>
        </w:tc>
        <w:tc>
          <w:tcPr>
            <w:tcW w:w="346" w:type="dxa"/>
            <w:vAlign w:val="bottom"/>
          </w:tcPr>
          <w:p w14:paraId="05237314" w14:textId="3736812C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MonthStart \@ dddd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Sonntag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"</w:instrText>
            </w:r>
            <w:r w:rsidR="00971B9B" w:rsidRPr="00971B9B">
              <w:rPr>
                <w:lang w:bidi="de-DE"/>
              </w:rPr>
              <w:instrText>Samstag</w:instrText>
            </w:r>
            <w:r w:rsidRPr="00141533">
              <w:rPr>
                <w:lang w:bidi="de-DE"/>
              </w:rPr>
              <w:instrText xml:space="preserve">" 1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=J1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0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&lt;&gt; 0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=J1+1 </w:instrText>
            </w:r>
            <w:r w:rsidRPr="00141533">
              <w:rPr>
                <w:lang w:bidi="de-DE"/>
              </w:rPr>
              <w:fldChar w:fldCharType="separate"/>
            </w:r>
            <w:r w:rsidR="00F9024A">
              <w:rPr>
                <w:noProof/>
                <w:lang w:bidi="de-DE"/>
              </w:rPr>
              <w:instrText>6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3C027027" w14:textId="77777777" w:rsidR="00F154D0" w:rsidRPr="00141533" w:rsidRDefault="00F154D0"/>
        </w:tc>
        <w:tc>
          <w:tcPr>
            <w:tcW w:w="346" w:type="dxa"/>
            <w:vAlign w:val="bottom"/>
          </w:tcPr>
          <w:p w14:paraId="44955040" w14:textId="3DD8FE74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MonthStart \@ dddd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Sonntag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"</w:instrText>
            </w:r>
            <w:r w:rsidR="00971B9B" w:rsidRPr="00971B9B">
              <w:rPr>
                <w:lang w:bidi="de-DE"/>
              </w:rPr>
              <w:instrText>Sonntag</w:instrText>
            </w:r>
            <w:r w:rsidRPr="00141533">
              <w:rPr>
                <w:lang w:bidi="de-DE"/>
              </w:rPr>
              <w:instrText xml:space="preserve">" 1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=L1 </w:instrText>
            </w:r>
            <w:r w:rsidRPr="00141533">
              <w:rPr>
                <w:lang w:bidi="de-DE"/>
              </w:rPr>
              <w:fldChar w:fldCharType="separate"/>
            </w:r>
            <w:r w:rsidR="0081647C">
              <w:rPr>
                <w:noProof/>
                <w:lang w:bidi="de-DE"/>
              </w:rPr>
              <w:instrText>1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&lt;&gt; 0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=L1+1 </w:instrText>
            </w:r>
            <w:r w:rsidRPr="00141533">
              <w:rPr>
                <w:lang w:bidi="de-DE"/>
              </w:rPr>
              <w:fldChar w:fldCharType="separate"/>
            </w:r>
            <w:r w:rsidR="0081647C">
              <w:rPr>
                <w:noProof/>
                <w:lang w:bidi="de-DE"/>
              </w:rPr>
              <w:instrText>2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fldChar w:fldCharType="separate"/>
            </w:r>
            <w:r w:rsidR="00CD0A71" w:rsidRPr="00141533">
              <w:rPr>
                <w:noProof/>
                <w:lang w:bidi="de-DE"/>
              </w:rPr>
              <w:t>1</w:t>
            </w:r>
            <w:r w:rsidRPr="00141533">
              <w:rPr>
                <w:lang w:bidi="de-DE"/>
              </w:rPr>
              <w:fldChar w:fldCharType="end"/>
            </w:r>
          </w:p>
        </w:tc>
      </w:tr>
      <w:tr w:rsidR="00F154D0" w:rsidRPr="00141533" w14:paraId="2462B9F5" w14:textId="77777777" w:rsidTr="00F9024A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AC7F25C" w14:textId="77777777" w:rsidR="00F154D0" w:rsidRPr="00141533" w:rsidRDefault="00F154D0"/>
        </w:tc>
        <w:tc>
          <w:tcPr>
            <w:tcW w:w="346" w:type="dxa"/>
            <w:vAlign w:val="bottom"/>
          </w:tcPr>
          <w:p w14:paraId="33A97596" w14:textId="34F27896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=N1+1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2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202" w:type="dxa"/>
            <w:vAlign w:val="bottom"/>
          </w:tcPr>
          <w:p w14:paraId="0710BDE2" w14:textId="77777777" w:rsidR="00F154D0" w:rsidRPr="00141533" w:rsidRDefault="00F154D0"/>
        </w:tc>
        <w:tc>
          <w:tcPr>
            <w:tcW w:w="346" w:type="dxa"/>
            <w:vAlign w:val="bottom"/>
          </w:tcPr>
          <w:p w14:paraId="28513808" w14:textId="513737DF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=B2+1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3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4EDF55D5" w14:textId="77777777" w:rsidR="00F154D0" w:rsidRPr="00141533" w:rsidRDefault="00F154D0"/>
        </w:tc>
        <w:tc>
          <w:tcPr>
            <w:tcW w:w="346" w:type="dxa"/>
            <w:vAlign w:val="bottom"/>
          </w:tcPr>
          <w:p w14:paraId="68ECBECB" w14:textId="6A56FC60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=D2+1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4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202" w:type="dxa"/>
            <w:vAlign w:val="bottom"/>
          </w:tcPr>
          <w:p w14:paraId="5D605998" w14:textId="77777777" w:rsidR="00F154D0" w:rsidRPr="00141533" w:rsidRDefault="00F154D0"/>
        </w:tc>
        <w:tc>
          <w:tcPr>
            <w:tcW w:w="351" w:type="dxa"/>
            <w:vAlign w:val="bottom"/>
          </w:tcPr>
          <w:p w14:paraId="545A12FB" w14:textId="39CE4055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=F2+1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5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1E96FD34" w14:textId="77777777" w:rsidR="00F154D0" w:rsidRPr="00141533" w:rsidRDefault="00F154D0"/>
        </w:tc>
        <w:tc>
          <w:tcPr>
            <w:tcW w:w="351" w:type="dxa"/>
            <w:vAlign w:val="bottom"/>
          </w:tcPr>
          <w:p w14:paraId="217C7B73" w14:textId="28CB384D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=H2+1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6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3F98B029" w14:textId="77777777" w:rsidR="00F154D0" w:rsidRPr="00141533" w:rsidRDefault="00F154D0"/>
        </w:tc>
        <w:tc>
          <w:tcPr>
            <w:tcW w:w="346" w:type="dxa"/>
            <w:vAlign w:val="bottom"/>
          </w:tcPr>
          <w:p w14:paraId="5FAAF660" w14:textId="66C3ED36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=J2+1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7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3CBAA6C7" w14:textId="77777777" w:rsidR="00F154D0" w:rsidRPr="00141533" w:rsidRDefault="00F154D0"/>
        </w:tc>
        <w:tc>
          <w:tcPr>
            <w:tcW w:w="346" w:type="dxa"/>
            <w:vAlign w:val="bottom"/>
          </w:tcPr>
          <w:p w14:paraId="5F9CFB54" w14:textId="387E82F5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=L2+1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8</w:t>
            </w:r>
            <w:r w:rsidRPr="00141533">
              <w:rPr>
                <w:lang w:bidi="de-DE"/>
              </w:rPr>
              <w:fldChar w:fldCharType="end"/>
            </w:r>
          </w:p>
        </w:tc>
      </w:tr>
      <w:tr w:rsidR="00F154D0" w:rsidRPr="00141533" w14:paraId="07BFBB9D" w14:textId="77777777" w:rsidTr="00F9024A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A84A9D1" w14:textId="77777777" w:rsidR="00F154D0" w:rsidRPr="00141533" w:rsidRDefault="00F154D0"/>
        </w:tc>
        <w:tc>
          <w:tcPr>
            <w:tcW w:w="346" w:type="dxa"/>
            <w:vAlign w:val="bottom"/>
          </w:tcPr>
          <w:p w14:paraId="4E73B182" w14:textId="1718EF6D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=N2+1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9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202" w:type="dxa"/>
            <w:vAlign w:val="bottom"/>
          </w:tcPr>
          <w:p w14:paraId="476DA85C" w14:textId="77777777" w:rsidR="00F154D0" w:rsidRPr="00141533" w:rsidRDefault="00F154D0"/>
        </w:tc>
        <w:tc>
          <w:tcPr>
            <w:tcW w:w="346" w:type="dxa"/>
            <w:vAlign w:val="bottom"/>
          </w:tcPr>
          <w:p w14:paraId="54E0ACFC" w14:textId="242E8614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=B3+1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10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4A591809" w14:textId="77777777" w:rsidR="00F154D0" w:rsidRPr="00141533" w:rsidRDefault="00F154D0"/>
        </w:tc>
        <w:tc>
          <w:tcPr>
            <w:tcW w:w="346" w:type="dxa"/>
            <w:vAlign w:val="bottom"/>
          </w:tcPr>
          <w:p w14:paraId="56FBFEF7" w14:textId="03CBDC03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=D3+1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11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202" w:type="dxa"/>
            <w:vAlign w:val="bottom"/>
          </w:tcPr>
          <w:p w14:paraId="1C712093" w14:textId="77777777" w:rsidR="00F154D0" w:rsidRPr="00141533" w:rsidRDefault="00F154D0"/>
        </w:tc>
        <w:tc>
          <w:tcPr>
            <w:tcW w:w="351" w:type="dxa"/>
            <w:vAlign w:val="bottom"/>
          </w:tcPr>
          <w:p w14:paraId="3AFB6EE2" w14:textId="043CA884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=F3+1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12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5AD9B8E1" w14:textId="77777777" w:rsidR="00F154D0" w:rsidRPr="00141533" w:rsidRDefault="00F154D0"/>
        </w:tc>
        <w:tc>
          <w:tcPr>
            <w:tcW w:w="351" w:type="dxa"/>
            <w:vAlign w:val="bottom"/>
          </w:tcPr>
          <w:p w14:paraId="6D967557" w14:textId="38EB6621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=H3+1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13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40207022" w14:textId="77777777" w:rsidR="00F154D0" w:rsidRPr="00141533" w:rsidRDefault="00F154D0"/>
        </w:tc>
        <w:tc>
          <w:tcPr>
            <w:tcW w:w="346" w:type="dxa"/>
            <w:vAlign w:val="bottom"/>
          </w:tcPr>
          <w:p w14:paraId="377AA6FD" w14:textId="28CF983C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=J3+1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14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7764FB31" w14:textId="77777777" w:rsidR="00F154D0" w:rsidRPr="00141533" w:rsidRDefault="00F154D0"/>
        </w:tc>
        <w:tc>
          <w:tcPr>
            <w:tcW w:w="346" w:type="dxa"/>
            <w:vAlign w:val="bottom"/>
          </w:tcPr>
          <w:p w14:paraId="78058B59" w14:textId="62CDB912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=L3+1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15</w:t>
            </w:r>
            <w:r w:rsidRPr="00141533">
              <w:rPr>
                <w:lang w:bidi="de-DE"/>
              </w:rPr>
              <w:fldChar w:fldCharType="end"/>
            </w:r>
          </w:p>
        </w:tc>
      </w:tr>
      <w:tr w:rsidR="00F154D0" w:rsidRPr="00141533" w14:paraId="2738C684" w14:textId="77777777" w:rsidTr="00F9024A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18D2743" w14:textId="77777777" w:rsidR="00F154D0" w:rsidRPr="00141533" w:rsidRDefault="00F154D0"/>
        </w:tc>
        <w:tc>
          <w:tcPr>
            <w:tcW w:w="346" w:type="dxa"/>
            <w:vAlign w:val="bottom"/>
          </w:tcPr>
          <w:p w14:paraId="7F281C23" w14:textId="3DBAF459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=N3+1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16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202" w:type="dxa"/>
            <w:vAlign w:val="bottom"/>
          </w:tcPr>
          <w:p w14:paraId="40CC7302" w14:textId="77777777" w:rsidR="00F154D0" w:rsidRPr="00141533" w:rsidRDefault="00F154D0"/>
        </w:tc>
        <w:tc>
          <w:tcPr>
            <w:tcW w:w="346" w:type="dxa"/>
            <w:vAlign w:val="bottom"/>
          </w:tcPr>
          <w:p w14:paraId="7E64FD26" w14:textId="5D76F241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=B4+1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17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508A74" w14:textId="77777777" w:rsidR="00F154D0" w:rsidRPr="00141533" w:rsidRDefault="00F154D0"/>
        </w:tc>
        <w:tc>
          <w:tcPr>
            <w:tcW w:w="346" w:type="dxa"/>
            <w:vAlign w:val="bottom"/>
          </w:tcPr>
          <w:p w14:paraId="43DC2A21" w14:textId="10071714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=D4+1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18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202" w:type="dxa"/>
            <w:vAlign w:val="bottom"/>
          </w:tcPr>
          <w:p w14:paraId="70491159" w14:textId="77777777" w:rsidR="00F154D0" w:rsidRPr="00141533" w:rsidRDefault="00F154D0"/>
        </w:tc>
        <w:tc>
          <w:tcPr>
            <w:tcW w:w="351" w:type="dxa"/>
            <w:vAlign w:val="bottom"/>
          </w:tcPr>
          <w:p w14:paraId="3E2B809D" w14:textId="4258BB37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=F4+1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19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25F1D57D" w14:textId="77777777" w:rsidR="00F154D0" w:rsidRPr="00141533" w:rsidRDefault="00F154D0"/>
        </w:tc>
        <w:tc>
          <w:tcPr>
            <w:tcW w:w="351" w:type="dxa"/>
            <w:vAlign w:val="bottom"/>
          </w:tcPr>
          <w:p w14:paraId="4997D6B4" w14:textId="3415DFA6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=H4+1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20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61149D5E" w14:textId="77777777" w:rsidR="00F154D0" w:rsidRPr="00141533" w:rsidRDefault="00F154D0"/>
        </w:tc>
        <w:tc>
          <w:tcPr>
            <w:tcW w:w="346" w:type="dxa"/>
            <w:vAlign w:val="bottom"/>
          </w:tcPr>
          <w:p w14:paraId="6EE60127" w14:textId="7C0153D2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=J4+1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21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8C7257D" w14:textId="77777777" w:rsidR="00F154D0" w:rsidRPr="00141533" w:rsidRDefault="00F154D0"/>
        </w:tc>
        <w:tc>
          <w:tcPr>
            <w:tcW w:w="346" w:type="dxa"/>
            <w:vAlign w:val="bottom"/>
          </w:tcPr>
          <w:p w14:paraId="5AF5EAAD" w14:textId="54D09FE7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=L4+1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22</w:t>
            </w:r>
            <w:r w:rsidRPr="00141533">
              <w:rPr>
                <w:lang w:bidi="de-DE"/>
              </w:rPr>
              <w:fldChar w:fldCharType="end"/>
            </w:r>
          </w:p>
        </w:tc>
      </w:tr>
      <w:tr w:rsidR="00F154D0" w:rsidRPr="00141533" w14:paraId="403AA1A4" w14:textId="77777777" w:rsidTr="00F9024A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8247D5C" w14:textId="77777777" w:rsidR="00F154D0" w:rsidRPr="00141533" w:rsidRDefault="00F154D0"/>
        </w:tc>
        <w:tc>
          <w:tcPr>
            <w:tcW w:w="346" w:type="dxa"/>
            <w:vAlign w:val="bottom"/>
          </w:tcPr>
          <w:p w14:paraId="3AEA103C" w14:textId="0BB056EF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=N4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22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0,""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=N4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22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&lt;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MonthEnd \@ 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31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=N4+1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23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23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23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202" w:type="dxa"/>
            <w:vAlign w:val="bottom"/>
          </w:tcPr>
          <w:p w14:paraId="407D9128" w14:textId="77777777" w:rsidR="00F154D0" w:rsidRPr="00141533" w:rsidRDefault="00F154D0"/>
        </w:tc>
        <w:tc>
          <w:tcPr>
            <w:tcW w:w="346" w:type="dxa"/>
            <w:vAlign w:val="bottom"/>
          </w:tcPr>
          <w:p w14:paraId="2C3690B0" w14:textId="04F369D2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=B5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23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0,""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=B5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23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&lt;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MonthEnd \@ 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31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=B5+1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24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24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24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44596BA8" w14:textId="77777777" w:rsidR="00F154D0" w:rsidRPr="00141533" w:rsidRDefault="00F154D0"/>
        </w:tc>
        <w:tc>
          <w:tcPr>
            <w:tcW w:w="346" w:type="dxa"/>
            <w:vAlign w:val="bottom"/>
          </w:tcPr>
          <w:p w14:paraId="3583DCF4" w14:textId="6549FEA3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=D5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24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0,""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=D5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24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&lt;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MonthEnd \@ 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31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=D5+1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25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25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25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202" w:type="dxa"/>
            <w:vAlign w:val="bottom"/>
          </w:tcPr>
          <w:p w14:paraId="1EC05D13" w14:textId="77777777" w:rsidR="00F154D0" w:rsidRPr="00141533" w:rsidRDefault="00F154D0"/>
        </w:tc>
        <w:tc>
          <w:tcPr>
            <w:tcW w:w="351" w:type="dxa"/>
            <w:vAlign w:val="bottom"/>
          </w:tcPr>
          <w:p w14:paraId="54BF72F9" w14:textId="43BE3254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=F5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25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0,""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=F5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25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&lt;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MonthEnd \@ 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31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=F5+1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26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26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26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4FAAA8D3" w14:textId="77777777" w:rsidR="00F154D0" w:rsidRPr="00141533" w:rsidRDefault="00F154D0"/>
        </w:tc>
        <w:tc>
          <w:tcPr>
            <w:tcW w:w="351" w:type="dxa"/>
            <w:vAlign w:val="bottom"/>
          </w:tcPr>
          <w:p w14:paraId="611B95D8" w14:textId="087063AB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=H5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26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0,""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=H5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26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&lt;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MonthEnd \@ 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31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=H5+1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27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27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27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7A506E96" w14:textId="77777777" w:rsidR="00F154D0" w:rsidRPr="00141533" w:rsidRDefault="00F154D0"/>
        </w:tc>
        <w:tc>
          <w:tcPr>
            <w:tcW w:w="346" w:type="dxa"/>
            <w:vAlign w:val="bottom"/>
          </w:tcPr>
          <w:p w14:paraId="7AAF58A4" w14:textId="7C177709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=J5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27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0,""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=J5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27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&lt;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MonthEnd \@ 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31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=J5+1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28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28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28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33E87800" w14:textId="77777777" w:rsidR="00F154D0" w:rsidRPr="00141533" w:rsidRDefault="00F154D0"/>
        </w:tc>
        <w:tc>
          <w:tcPr>
            <w:tcW w:w="346" w:type="dxa"/>
            <w:vAlign w:val="bottom"/>
          </w:tcPr>
          <w:p w14:paraId="78506B8B" w14:textId="5499A852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=L5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28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0,""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=L5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28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&lt;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MonthEnd \@ 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31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=L5+1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29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="00CD0A71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29</w:instrText>
            </w:r>
            <w:r w:rsidRPr="00141533">
              <w:rPr>
                <w:lang w:bidi="de-DE"/>
              </w:rPr>
              <w:fldChar w:fldCharType="end"/>
            </w:r>
            <w:r w:rsidR="00CD0A71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29</w:t>
            </w:r>
            <w:r w:rsidRPr="00141533">
              <w:rPr>
                <w:lang w:bidi="de-DE"/>
              </w:rPr>
              <w:fldChar w:fldCharType="end"/>
            </w:r>
          </w:p>
        </w:tc>
      </w:tr>
      <w:tr w:rsidR="00F154D0" w:rsidRPr="00141533" w14:paraId="1CD46910" w14:textId="77777777" w:rsidTr="00F9024A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457EB05" w14:textId="77777777" w:rsidR="00F154D0" w:rsidRPr="00141533" w:rsidRDefault="00F154D0"/>
        </w:tc>
        <w:tc>
          <w:tcPr>
            <w:tcW w:w="346" w:type="dxa"/>
            <w:vAlign w:val="bottom"/>
          </w:tcPr>
          <w:p w14:paraId="5BDFDB82" w14:textId="071A80B4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=N5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29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0,""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=N5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29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&lt;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MonthEnd \@ 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31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=N5+1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30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30</w:instrText>
            </w:r>
            <w:r w:rsidRPr="00141533">
              <w:rPr>
                <w:lang w:bidi="de-DE"/>
              </w:rPr>
              <w:fldChar w:fldCharType="end"/>
            </w:r>
            <w:r w:rsidR="00CD0A71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30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202" w:type="dxa"/>
            <w:vAlign w:val="bottom"/>
          </w:tcPr>
          <w:p w14:paraId="35F4E903" w14:textId="77777777" w:rsidR="00F154D0" w:rsidRPr="00141533" w:rsidRDefault="00F154D0"/>
        </w:tc>
        <w:tc>
          <w:tcPr>
            <w:tcW w:w="346" w:type="dxa"/>
            <w:vAlign w:val="bottom"/>
          </w:tcPr>
          <w:p w14:paraId="0F9BE951" w14:textId="73A80DC0" w:rsidR="00F154D0" w:rsidRPr="00141533" w:rsidRDefault="004562B5">
            <w:pPr>
              <w:pStyle w:val="Datumswerte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=B6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30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= 0,""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IF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=B6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30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&lt;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MonthEnd \@ d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instrText>31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 </w:instrText>
            </w: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=B6+1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31</w:instrText>
            </w:r>
            <w:r w:rsidRPr="00141533">
              <w:rPr>
                <w:lang w:bidi="de-DE"/>
              </w:rPr>
              <w:fldChar w:fldCharType="end"/>
            </w:r>
            <w:r w:rsidRPr="00141533">
              <w:rPr>
                <w:lang w:bidi="de-DE"/>
              </w:rPr>
              <w:instrText xml:space="preserve"> "" </w:instrText>
            </w:r>
            <w:r w:rsidR="00CD0A71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instrText>31</w:instrText>
            </w:r>
            <w:r w:rsidRPr="00141533">
              <w:rPr>
                <w:lang w:bidi="de-DE"/>
              </w:rPr>
              <w:fldChar w:fldCharType="end"/>
            </w:r>
            <w:r w:rsidR="00CD0A71">
              <w:rPr>
                <w:lang w:bidi="de-DE"/>
              </w:rPr>
              <w:fldChar w:fldCharType="separate"/>
            </w:r>
            <w:r w:rsidR="00CD0A71">
              <w:rPr>
                <w:noProof/>
                <w:lang w:bidi="de-DE"/>
              </w:rPr>
              <w:t>31</w:t>
            </w:r>
            <w:r w:rsidRPr="00141533">
              <w:rPr>
                <w:lang w:bidi="de-DE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6B527801" w14:textId="77777777" w:rsidR="00F154D0" w:rsidRPr="00141533" w:rsidRDefault="00F154D0"/>
        </w:tc>
        <w:tc>
          <w:tcPr>
            <w:tcW w:w="346" w:type="dxa"/>
            <w:vAlign w:val="bottom"/>
          </w:tcPr>
          <w:p w14:paraId="55D2A550" w14:textId="77777777" w:rsidR="00F154D0" w:rsidRPr="00141533" w:rsidRDefault="00F154D0">
            <w:pPr>
              <w:pStyle w:val="Datumswerte"/>
            </w:pPr>
          </w:p>
        </w:tc>
        <w:tc>
          <w:tcPr>
            <w:tcW w:w="1202" w:type="dxa"/>
            <w:vAlign w:val="bottom"/>
          </w:tcPr>
          <w:p w14:paraId="0D1CDE15" w14:textId="77777777" w:rsidR="00F154D0" w:rsidRPr="00141533" w:rsidRDefault="00F154D0"/>
        </w:tc>
        <w:tc>
          <w:tcPr>
            <w:tcW w:w="351" w:type="dxa"/>
            <w:vAlign w:val="bottom"/>
          </w:tcPr>
          <w:p w14:paraId="27809450" w14:textId="77777777" w:rsidR="00F154D0" w:rsidRPr="00141533" w:rsidRDefault="00F154D0">
            <w:pPr>
              <w:pStyle w:val="Datumswerte"/>
            </w:pPr>
          </w:p>
        </w:tc>
        <w:tc>
          <w:tcPr>
            <w:tcW w:w="1196" w:type="dxa"/>
            <w:vAlign w:val="bottom"/>
          </w:tcPr>
          <w:p w14:paraId="0AC67BE3" w14:textId="77777777" w:rsidR="00F154D0" w:rsidRPr="00141533" w:rsidRDefault="00F154D0"/>
        </w:tc>
        <w:tc>
          <w:tcPr>
            <w:tcW w:w="351" w:type="dxa"/>
            <w:vAlign w:val="bottom"/>
          </w:tcPr>
          <w:p w14:paraId="7B8B5721" w14:textId="77777777" w:rsidR="00F154D0" w:rsidRPr="00141533" w:rsidRDefault="00F154D0">
            <w:pPr>
              <w:pStyle w:val="Datumswerte"/>
            </w:pPr>
          </w:p>
        </w:tc>
        <w:tc>
          <w:tcPr>
            <w:tcW w:w="1196" w:type="dxa"/>
            <w:vAlign w:val="bottom"/>
          </w:tcPr>
          <w:p w14:paraId="2B9A7883" w14:textId="77777777" w:rsidR="00F154D0" w:rsidRPr="00141533" w:rsidRDefault="00F154D0"/>
        </w:tc>
        <w:tc>
          <w:tcPr>
            <w:tcW w:w="346" w:type="dxa"/>
            <w:vAlign w:val="bottom"/>
          </w:tcPr>
          <w:p w14:paraId="600E063D" w14:textId="77777777" w:rsidR="00F154D0" w:rsidRPr="00141533" w:rsidRDefault="00F154D0">
            <w:pPr>
              <w:pStyle w:val="Datumswerte"/>
            </w:pPr>
          </w:p>
        </w:tc>
        <w:tc>
          <w:tcPr>
            <w:tcW w:w="1196" w:type="dxa"/>
            <w:vAlign w:val="bottom"/>
          </w:tcPr>
          <w:p w14:paraId="15124B66" w14:textId="77777777" w:rsidR="00F154D0" w:rsidRPr="00141533" w:rsidRDefault="00F154D0"/>
        </w:tc>
        <w:tc>
          <w:tcPr>
            <w:tcW w:w="346" w:type="dxa"/>
            <w:vAlign w:val="bottom"/>
          </w:tcPr>
          <w:p w14:paraId="79E3377B" w14:textId="77777777" w:rsidR="00F154D0" w:rsidRPr="00141533" w:rsidRDefault="00F154D0">
            <w:pPr>
              <w:pStyle w:val="Datumswerte"/>
            </w:pPr>
          </w:p>
        </w:tc>
      </w:tr>
    </w:tbl>
    <w:p w14:paraId="1BCF5C90" w14:textId="77777777" w:rsidR="00F154D0" w:rsidRPr="00141533" w:rsidRDefault="00F154D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tabelle"/>
      </w:tblPr>
      <w:tblGrid>
        <w:gridCol w:w="5760"/>
        <w:gridCol w:w="629"/>
        <w:gridCol w:w="4411"/>
      </w:tblGrid>
      <w:tr w:rsidR="00F154D0" w:rsidRPr="00141533" w14:paraId="6A66E09F" w14:textId="77777777" w:rsidTr="00F9024A">
        <w:trPr>
          <w:trHeight w:hRule="exact" w:val="4535"/>
          <w:jc w:val="center"/>
        </w:trPr>
        <w:tc>
          <w:tcPr>
            <w:tcW w:w="5760" w:type="dxa"/>
          </w:tcPr>
          <w:p w14:paraId="7D1EBA4E" w14:textId="2140B521" w:rsidR="00F154D0" w:rsidRPr="00141533" w:rsidRDefault="004562B5">
            <w:pPr>
              <w:pStyle w:val="Month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 MonthStart \@ MMMM \* MERGEFORMAT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t>März</w:t>
            </w:r>
            <w:r w:rsidRPr="00141533">
              <w:rPr>
                <w:lang w:bidi="de-DE"/>
              </w:rPr>
              <w:fldChar w:fldCharType="end"/>
            </w:r>
          </w:p>
          <w:p w14:paraId="1EDE32CE" w14:textId="27D5DD88" w:rsidR="00F154D0" w:rsidRPr="00141533" w:rsidRDefault="004562B5">
            <w:pPr>
              <w:pStyle w:val="Year"/>
              <w:spacing w:after="240"/>
            </w:pPr>
            <w:r w:rsidRPr="00141533">
              <w:rPr>
                <w:lang w:bidi="de-DE"/>
              </w:rPr>
              <w:fldChar w:fldCharType="begin"/>
            </w:r>
            <w:r w:rsidRPr="00141533">
              <w:rPr>
                <w:lang w:bidi="de-DE"/>
              </w:rPr>
              <w:instrText xml:space="preserve"> DOCVARIABLE  MonthStart \@  yyyy   \* MERGEFORMAT </w:instrText>
            </w:r>
            <w:r w:rsidRPr="00141533">
              <w:rPr>
                <w:lang w:bidi="de-DE"/>
              </w:rPr>
              <w:fldChar w:fldCharType="separate"/>
            </w:r>
            <w:r w:rsidR="00CD0A71">
              <w:rPr>
                <w:lang w:bidi="de-DE"/>
              </w:rPr>
              <w:t>2026</w:t>
            </w:r>
            <w:r w:rsidRPr="00141533">
              <w:rPr>
                <w:lang w:bidi="de-DE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Vor- und Folgemonate"/>
            </w:tblPr>
            <w:tblGrid>
              <w:gridCol w:w="2254"/>
              <w:gridCol w:w="482"/>
              <w:gridCol w:w="2254"/>
            </w:tblGrid>
            <w:tr w:rsidR="00F154D0" w:rsidRPr="00141533" w14:paraId="30F8212A" w14:textId="77777777" w:rsidTr="00F9024A">
              <w:trPr>
                <w:trHeight w:val="737"/>
                <w:jc w:val="center"/>
              </w:trPr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Vormonats-Kalenderlayouttabelle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141533" w14:paraId="06CC3899" w14:textId="77777777" w:rsidTr="00F9024A">
                    <w:tc>
                      <w:tcPr>
                        <w:tcW w:w="714" w:type="pct"/>
                      </w:tcPr>
                      <w:p w14:paraId="4D4FD50A" w14:textId="45FB23DC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Sonntag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“</w:instrText>
                        </w:r>
                        <w:r w:rsidR="00971B9B" w:rsidRPr="00971B9B">
                          <w:rPr>
                            <w:lang w:bidi="de-DE"/>
                          </w:rPr>
                          <w:instrText>Montag</w:instrText>
                        </w:r>
                        <w:r w:rsidRPr="00141533">
                          <w:rPr>
                            <w:lang w:bidi="de-DE"/>
                          </w:rPr>
                          <w:instrText>" 1 ""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ACB00F" w14:textId="1B484F38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Sonntag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“</w:instrText>
                        </w:r>
                        <w:r w:rsidR="00971B9B">
                          <w:rPr>
                            <w:lang w:bidi="de-DE"/>
                          </w:rPr>
                          <w:instrText>Dienstag</w:instrText>
                        </w:r>
                        <w:r w:rsidRPr="00141533">
                          <w:rPr>
                            <w:lang w:bidi="de-DE"/>
                          </w:rPr>
                          <w:instrText xml:space="preserve">" 1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Pr="00141533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DEAF79C" w14:textId="58AB3E7D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Sonntag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“</w:instrText>
                        </w:r>
                        <w:r w:rsidR="00971B9B">
                          <w:rPr>
                            <w:lang w:bidi="de-DE"/>
                          </w:rPr>
                          <w:instrText>Mittwoch</w:instrText>
                        </w:r>
                        <w:r w:rsidRPr="00141533">
                          <w:rPr>
                            <w:lang w:bidi="de-DE"/>
                          </w:rPr>
                          <w:instrText xml:space="preserve">" 1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6D52F3" w:rsidRPr="00141533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29CC13" w14:textId="432BBD5B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Sonntag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“</w:instrText>
                        </w:r>
                        <w:r w:rsidR="00971B9B">
                          <w:rPr>
                            <w:lang w:bidi="de-DE"/>
                          </w:rPr>
                          <w:instrText>Donnerstag</w:instrText>
                        </w:r>
                        <w:r w:rsidRPr="00141533">
                          <w:rPr>
                            <w:lang w:bidi="de-DE"/>
                          </w:rPr>
                          <w:instrText xml:space="preserve">" 1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86DBC8" w14:textId="1FA8454A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Sonntag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>= “</w:instrText>
                        </w:r>
                        <w:r w:rsidR="00971B9B">
                          <w:rPr>
                            <w:lang w:bidi="de-DE"/>
                          </w:rPr>
                          <w:instrText>Freitag</w:instrText>
                        </w:r>
                        <w:r w:rsidRPr="00141533">
                          <w:rPr>
                            <w:lang w:bidi="de-DE"/>
                          </w:rPr>
                          <w:instrText xml:space="preserve">" 1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3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0AA4A32" w14:textId="6964260E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Sonntag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“</w:instrText>
                        </w:r>
                        <w:r w:rsidR="00971B9B">
                          <w:rPr>
                            <w:lang w:bidi="de-DE"/>
                          </w:rPr>
                          <w:instrText>Samstag</w:instrText>
                        </w:r>
                        <w:r w:rsidRPr="00141533">
                          <w:rPr>
                            <w:lang w:bidi="de-DE"/>
                          </w:rPr>
                          <w:instrText xml:space="preserve">" 1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4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FED1F07" w14:textId="70AEC5A1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Sonntag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“</w:instrText>
                        </w:r>
                        <w:r w:rsidR="00971B9B">
                          <w:rPr>
                            <w:lang w:bidi="de-DE"/>
                          </w:rPr>
                          <w:instrText>Sonntag</w:instrText>
                        </w:r>
                        <w:r w:rsidRPr="00141533">
                          <w:rPr>
                            <w:lang w:bidi="de-DE"/>
                          </w:rPr>
                          <w:instrText xml:space="preserve">" 1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4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5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5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 w:rsidRPr="00141533">
                          <w:rPr>
                            <w:noProof/>
                            <w:lang w:bidi="de-DE"/>
                          </w:rPr>
                          <w:t>1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F154D0" w:rsidRPr="00141533" w14:paraId="0A17CB06" w14:textId="77777777" w:rsidTr="00F9024A">
                    <w:tc>
                      <w:tcPr>
                        <w:tcW w:w="714" w:type="pct"/>
                      </w:tcPr>
                      <w:p w14:paraId="63A3EC05" w14:textId="755E4D02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A25CA0" w14:textId="20A6936B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3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C833AD" w14:textId="04A2E969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4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0734D9D" w14:textId="6E28C633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5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2754ABE" w14:textId="50328FB8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6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C1122B" w14:textId="778212F5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7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E2EFD6" w14:textId="23D2ECCE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8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F154D0" w:rsidRPr="00141533" w14:paraId="68D43A71" w14:textId="77777777" w:rsidTr="00F9024A">
                    <w:tc>
                      <w:tcPr>
                        <w:tcW w:w="714" w:type="pct"/>
                      </w:tcPr>
                      <w:p w14:paraId="4DD45655" w14:textId="5FF43346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9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00DAB6" w14:textId="19AD6E69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10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D35E2B" w14:textId="7317CDA3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11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CD08098" w14:textId="671ABD91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12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5E2336A" w14:textId="507CDC9A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13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DB4E71" w14:textId="5330AACA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14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55CEBF0" w14:textId="78C5AEB3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15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F154D0" w:rsidRPr="00141533" w14:paraId="2DB1E611" w14:textId="77777777" w:rsidTr="00F9024A">
                    <w:tc>
                      <w:tcPr>
                        <w:tcW w:w="714" w:type="pct"/>
                      </w:tcPr>
                      <w:p w14:paraId="30D2F33E" w14:textId="75E48CB3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16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CA6479" w14:textId="1EECFBF1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17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A7D2C5C" w14:textId="4109D1DB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18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F1B73F4" w14:textId="01E9294A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19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3C29C2" w14:textId="35E8C466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20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1AFAAC" w14:textId="07377FE8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21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C0F9AC8" w14:textId="6A14A568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22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F154D0" w:rsidRPr="00141533" w14:paraId="476B52A5" w14:textId="77777777" w:rsidTr="00F9024A">
                    <w:tc>
                      <w:tcPr>
                        <w:tcW w:w="714" w:type="pct"/>
                      </w:tcPr>
                      <w:p w14:paraId="1CD3D3F3" w14:textId="7B733BF2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=G4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22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=G4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22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23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23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23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576C67B" w14:textId="41AB8F13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23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23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24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24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24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8A90ED0" w14:textId="67E2DFEB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24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24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25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8AA08E5" w14:textId="3B60D11F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26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E241009" w14:textId="44234D8C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27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887F0C1" w14:textId="1424490F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="00CD0A71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="00CD0A71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28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2BDA87" w14:textId="1581DB70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F9024A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F154D0" w:rsidRPr="00141533" w14:paraId="60A87CA1" w14:textId="77777777" w:rsidTr="00F9024A">
                    <w:tc>
                      <w:tcPr>
                        <w:tcW w:w="714" w:type="pct"/>
                      </w:tcPr>
                      <w:p w14:paraId="7B4E6977" w14:textId="3C8CB8E5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F9024A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F9024A">
                          <w:rPr>
                            <w:lang w:bidi="de-DE"/>
                          </w:rPr>
                          <w:instrText>31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971B9B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30FF28" w14:textId="20C92AA6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=A6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=A6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971B9B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971B9B">
                          <w:rPr>
                            <w:lang w:bidi="de-DE"/>
                          </w:rPr>
                          <w:instrText>31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=A6+1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971B9B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971B9B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B95E00" w14:textId="77777777" w:rsidR="00F154D0" w:rsidRPr="00141533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657EFE2" w14:textId="77777777" w:rsidR="00F154D0" w:rsidRPr="00141533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69A6854" w14:textId="77777777" w:rsidR="00F154D0" w:rsidRPr="00141533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CA10CF9" w14:textId="77777777" w:rsidR="00F154D0" w:rsidRPr="00141533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97B779D" w14:textId="77777777" w:rsidR="00F154D0" w:rsidRPr="00141533" w:rsidRDefault="00F154D0">
                        <w:pPr>
                          <w:pStyle w:val="Off-MonthDates"/>
                        </w:pPr>
                      </w:p>
                    </w:tc>
                  </w:tr>
                </w:tbl>
                <w:p w14:paraId="3AC207FA" w14:textId="77777777" w:rsidR="00F154D0" w:rsidRPr="00141533" w:rsidRDefault="00F154D0"/>
              </w:tc>
              <w:tc>
                <w:tcPr>
                  <w:tcW w:w="482" w:type="dxa"/>
                </w:tcPr>
                <w:p w14:paraId="40B8D358" w14:textId="77777777" w:rsidR="00F154D0" w:rsidRPr="00141533" w:rsidRDefault="00F154D0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olgemonats-Kalenderlayouttabel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141533" w14:paraId="1A5D8558" w14:textId="77777777" w:rsidTr="00F9024A">
                    <w:trPr>
                      <w:trHeight w:val="374"/>
                    </w:trPr>
                    <w:tc>
                      <w:tcPr>
                        <w:tcW w:w="714" w:type="pct"/>
                      </w:tcPr>
                      <w:p w14:paraId="0D90A26D" w14:textId="1926000D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Mittwoch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“</w:instrText>
                        </w:r>
                        <w:r w:rsidR="00971B9B">
                          <w:rPr>
                            <w:lang w:bidi="de-DE"/>
                          </w:rPr>
                          <w:instrText>Montag</w:instrText>
                        </w:r>
                        <w:r w:rsidRPr="00141533">
                          <w:rPr>
                            <w:lang w:bidi="de-DE"/>
                          </w:rPr>
                          <w:instrText>" 1 ""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0B3DFB5" w14:textId="2E0BC687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Mittwoch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“</w:instrText>
                        </w:r>
                        <w:r w:rsidR="00971B9B">
                          <w:rPr>
                            <w:lang w:bidi="de-DE"/>
                          </w:rPr>
                          <w:instrText>Dienstag</w:instrText>
                        </w:r>
                        <w:r w:rsidRPr="00141533">
                          <w:rPr>
                            <w:lang w:bidi="de-DE"/>
                          </w:rPr>
                          <w:instrText xml:space="preserve">" 1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Pr="00141533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99C766" w14:textId="23CB2B7A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Mittwoch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“</w:instrText>
                        </w:r>
                        <w:r w:rsidR="00971B9B">
                          <w:rPr>
                            <w:lang w:bidi="de-DE"/>
                          </w:rPr>
                          <w:instrText>Mittwoch</w:instrText>
                        </w:r>
                        <w:r w:rsidRPr="00141533">
                          <w:rPr>
                            <w:lang w:bidi="de-DE"/>
                          </w:rPr>
                          <w:instrText xml:space="preserve">" 1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Pr="00141533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="00CD0A71">
                          <w:rPr>
                            <w:lang w:bidi="de-DE"/>
                          </w:rPr>
                          <w:fldChar w:fldCharType="separate"/>
                        </w:r>
                        <w:r w:rsidR="00CD0A71" w:rsidRPr="00141533">
                          <w:rPr>
                            <w:noProof/>
                            <w:lang w:bidi="de-DE"/>
                          </w:rPr>
                          <w:t>1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98340B7" w14:textId="3BC790A3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Mittwoch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“</w:instrText>
                        </w:r>
                        <w:r w:rsidR="00971B9B">
                          <w:rPr>
                            <w:lang w:bidi="de-DE"/>
                          </w:rPr>
                          <w:instrText>Donnerstag</w:instrText>
                        </w:r>
                        <w:r w:rsidRPr="00141533">
                          <w:rPr>
                            <w:lang w:bidi="de-DE"/>
                          </w:rPr>
                          <w:instrText xml:space="preserve">" 1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1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="00CD0A71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="00CD0A71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B567559" w14:textId="544FE256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Mittwoch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>= “</w:instrText>
                        </w:r>
                        <w:r w:rsidR="00971B9B">
                          <w:rPr>
                            <w:lang w:bidi="de-DE"/>
                          </w:rPr>
                          <w:instrText>Freitag</w:instrText>
                        </w:r>
                        <w:r w:rsidRPr="00141533">
                          <w:rPr>
                            <w:lang w:bidi="de-DE"/>
                          </w:rPr>
                          <w:instrText xml:space="preserve">" 1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3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="00CD0A71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3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="00CD0A71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3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E0B6C1" w14:textId="6D2C5066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Mittwoch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“</w:instrText>
                        </w:r>
                        <w:r w:rsidR="00971B9B">
                          <w:rPr>
                            <w:lang w:bidi="de-DE"/>
                          </w:rPr>
                          <w:instrText>Samstag</w:instrText>
                        </w:r>
                        <w:r w:rsidRPr="00141533">
                          <w:rPr>
                            <w:lang w:bidi="de-DE"/>
                          </w:rPr>
                          <w:instrText xml:space="preserve">" 1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3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4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="00CD0A71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4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="00CD0A71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4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DCFDCFC" w14:textId="18C696AA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Mittwoch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“</w:instrText>
                        </w:r>
                        <w:r w:rsidR="00971B9B">
                          <w:rPr>
                            <w:lang w:bidi="de-DE"/>
                          </w:rPr>
                          <w:instrText>Sonntag</w:instrText>
                        </w:r>
                        <w:r w:rsidRPr="00141533">
                          <w:rPr>
                            <w:lang w:bidi="de-DE"/>
                          </w:rPr>
                          <w:instrText xml:space="preserve">" 1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4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5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5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5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F154D0" w:rsidRPr="00141533" w14:paraId="0B9C3A9B" w14:textId="77777777">
                    <w:tc>
                      <w:tcPr>
                        <w:tcW w:w="714" w:type="pct"/>
                      </w:tcPr>
                      <w:p w14:paraId="10D133A0" w14:textId="1DEA075C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=G1+1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6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B62C82" w14:textId="5F96AEEC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7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BD65796" w14:textId="44F0EB68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8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8EADF9A" w14:textId="7FD9E418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9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590BCB6" w14:textId="43407F45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10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CA45A94" w14:textId="10FA5342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11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83385AF" w14:textId="5D2A9E56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12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F154D0" w:rsidRPr="00141533" w14:paraId="547C77E6" w14:textId="77777777">
                    <w:tc>
                      <w:tcPr>
                        <w:tcW w:w="714" w:type="pct"/>
                      </w:tcPr>
                      <w:p w14:paraId="03811059" w14:textId="48E37CA4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=G2+1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13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5CD71D" w14:textId="358AA0E0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14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B53087" w14:textId="1D3F3786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15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137F56" w14:textId="7E86EB99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16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208ED58" w14:textId="12C2A491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17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B862069" w14:textId="5C70881B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18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963503" w14:textId="161A67AC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19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F154D0" w:rsidRPr="00141533" w14:paraId="572EEE8B" w14:textId="77777777">
                    <w:tc>
                      <w:tcPr>
                        <w:tcW w:w="714" w:type="pct"/>
                      </w:tcPr>
                      <w:p w14:paraId="46109B28" w14:textId="63B5F732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=G3+1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20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1D16E4" w14:textId="64051924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21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503D5A3" w14:textId="1B6E2E08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22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279985" w14:textId="36FFDC85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23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D394BD9" w14:textId="090FD5D5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24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A1F9714" w14:textId="520D8BA9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25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8F3AC8A" w14:textId="46C32A5C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26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F154D0" w:rsidRPr="00141533" w14:paraId="3EBEA1D8" w14:textId="77777777">
                    <w:tc>
                      <w:tcPr>
                        <w:tcW w:w="714" w:type="pct"/>
                      </w:tcPr>
                      <w:p w14:paraId="3E821E1E" w14:textId="7DFEC625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=G4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=G4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=G4+1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27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0CA33A6" w14:textId="6C47B245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28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82C3D7A" w14:textId="4722C641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=B5+1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29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3F2074" w14:textId="45BEDBFC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=C5+1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t>30</w: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CCBF49" w14:textId="373ECCC3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=D5+1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DD30F63" w14:textId="267C4D26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31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=E5+1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50227D4" w14:textId="6601EE95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31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=F5+1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F154D0" w:rsidRPr="00141533" w14:paraId="3EB42744" w14:textId="77777777">
                    <w:tc>
                      <w:tcPr>
                        <w:tcW w:w="714" w:type="pct"/>
                      </w:tcPr>
                      <w:p w14:paraId="3253AD4B" w14:textId="2631BE99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=G5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=G5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31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=G5+1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F2BD735" w14:textId="027D04B9" w:rsidR="00F154D0" w:rsidRPr="00141533" w:rsidRDefault="004562B5">
                        <w:pPr>
                          <w:pStyle w:val="Off-MonthDates"/>
                        </w:pP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=A6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IF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=A6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lang w:bidi="de-DE"/>
                          </w:rPr>
                          <w:instrText>31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 </w:instrText>
                        </w:r>
                        <w:r w:rsidRPr="00141533">
                          <w:rPr>
                            <w:lang w:bidi="de-DE"/>
                          </w:rPr>
                          <w:fldChar w:fldCharType="begin"/>
                        </w:r>
                        <w:r w:rsidRPr="00141533">
                          <w:rPr>
                            <w:lang w:bidi="de-DE"/>
                          </w:rPr>
                          <w:instrText xml:space="preserve"> =A6+1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81647C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instrText xml:space="preserve"> "" </w:instrText>
                        </w:r>
                        <w:r w:rsidRPr="00141533">
                          <w:rPr>
                            <w:lang w:bidi="de-DE"/>
                          </w:rPr>
                          <w:fldChar w:fldCharType="separate"/>
                        </w:r>
                        <w:r w:rsidR="00CD0A71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  <w:r w:rsidRPr="00141533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FEBF899" w14:textId="77777777" w:rsidR="00F154D0" w:rsidRPr="00141533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AACF872" w14:textId="77777777" w:rsidR="00F154D0" w:rsidRPr="00141533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8C418B6" w14:textId="77777777" w:rsidR="00F154D0" w:rsidRPr="00141533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5F4DC26" w14:textId="77777777" w:rsidR="00F154D0" w:rsidRPr="00141533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DAE9C6F" w14:textId="77777777" w:rsidR="00F154D0" w:rsidRPr="00141533" w:rsidRDefault="00F154D0">
                        <w:pPr>
                          <w:pStyle w:val="Off-MonthDates"/>
                        </w:pPr>
                      </w:p>
                    </w:tc>
                  </w:tr>
                </w:tbl>
                <w:p w14:paraId="2053267C" w14:textId="77777777" w:rsidR="00F154D0" w:rsidRPr="00141533" w:rsidRDefault="00F154D0"/>
              </w:tc>
            </w:tr>
          </w:tbl>
          <w:p w14:paraId="3A1D11FD" w14:textId="77777777" w:rsidR="00F154D0" w:rsidRPr="00141533" w:rsidRDefault="00F154D0">
            <w:pPr>
              <w:pStyle w:val="KeinLeerraum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tabel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141533" w14:paraId="48EF4B7A" w14:textId="77777777" w:rsidTr="00F9024A">
              <w:trPr>
                <w:trHeight w:hRule="exact" w:val="283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847E690" w14:textId="03260682" w:rsidR="00F154D0" w:rsidRPr="00141533" w:rsidRDefault="004562B5">
                  <w:pPr>
                    <w:pStyle w:val="Off-Months"/>
                  </w:pPr>
                  <w:r w:rsidRPr="00141533">
                    <w:rPr>
                      <w:lang w:bidi="de-DE"/>
                    </w:rPr>
                    <w:fldChar w:fldCharType="begin"/>
                  </w:r>
                  <w:r w:rsidRPr="00141533">
                    <w:rPr>
                      <w:lang w:bidi="de-DE"/>
                    </w:rPr>
                    <w:instrText xml:space="preserve"> DOCVARIABLE  MonthStartB \@ MMMM \* MERGEFORMAT </w:instrText>
                  </w:r>
                  <w:r w:rsidRPr="00141533">
                    <w:rPr>
                      <w:lang w:bidi="de-DE"/>
                    </w:rPr>
                    <w:fldChar w:fldCharType="separate"/>
                  </w:r>
                  <w:r w:rsidR="00CD0A71">
                    <w:rPr>
                      <w:lang w:bidi="de-DE"/>
                    </w:rPr>
                    <w:t>Februar</w:t>
                  </w:r>
                  <w:r w:rsidRPr="00141533">
                    <w:rPr>
                      <w:lang w:bidi="de-DE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4964D903" w14:textId="139FF414" w:rsidR="00F154D0" w:rsidRPr="00141533" w:rsidRDefault="004562B5">
                  <w:pPr>
                    <w:pStyle w:val="Off-MonthYears"/>
                  </w:pPr>
                  <w:r w:rsidRPr="00141533">
                    <w:rPr>
                      <w:lang w:bidi="de-DE"/>
                    </w:rPr>
                    <w:fldChar w:fldCharType="begin"/>
                  </w:r>
                  <w:r w:rsidRPr="00141533">
                    <w:rPr>
                      <w:lang w:bidi="de-DE"/>
                    </w:rPr>
                    <w:instrText xml:space="preserve"> DOCVARIABLE  MonthStartB \@  yyyy   \* MERGEFORMAT </w:instrText>
                  </w:r>
                  <w:r w:rsidRPr="00141533">
                    <w:rPr>
                      <w:lang w:bidi="de-DE"/>
                    </w:rPr>
                    <w:fldChar w:fldCharType="separate"/>
                  </w:r>
                  <w:r w:rsidR="00CD0A71">
                    <w:rPr>
                      <w:lang w:bidi="de-DE"/>
                    </w:rPr>
                    <w:t>2026</w:t>
                  </w:r>
                  <w:r w:rsidRPr="00141533">
                    <w:rPr>
                      <w:lang w:bidi="de-DE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3CE6127F" w14:textId="77777777" w:rsidR="00F154D0" w:rsidRPr="00141533" w:rsidRDefault="00F154D0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616053C6" w14:textId="06F87601" w:rsidR="00F154D0" w:rsidRPr="00141533" w:rsidRDefault="004562B5">
                  <w:pPr>
                    <w:pStyle w:val="Off-Months"/>
                  </w:pPr>
                  <w:r w:rsidRPr="00141533">
                    <w:rPr>
                      <w:lang w:bidi="de-DE"/>
                    </w:rPr>
                    <w:fldChar w:fldCharType="begin"/>
                  </w:r>
                  <w:r w:rsidRPr="00141533">
                    <w:rPr>
                      <w:lang w:bidi="de-DE"/>
                    </w:rPr>
                    <w:instrText xml:space="preserve"> DOCVARIABLE  MonthStartA \@ MMMM \* MERGEFORMAT </w:instrText>
                  </w:r>
                  <w:r w:rsidRPr="00141533">
                    <w:rPr>
                      <w:lang w:bidi="de-DE"/>
                    </w:rPr>
                    <w:fldChar w:fldCharType="separate"/>
                  </w:r>
                  <w:r w:rsidR="00CD0A71">
                    <w:rPr>
                      <w:lang w:bidi="de-DE"/>
                    </w:rPr>
                    <w:t>April</w:t>
                  </w:r>
                  <w:r w:rsidRPr="00141533">
                    <w:rPr>
                      <w:lang w:bidi="de-DE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477AB144" w14:textId="49CC44C9" w:rsidR="00F154D0" w:rsidRPr="00141533" w:rsidRDefault="004562B5">
                  <w:pPr>
                    <w:pStyle w:val="Off-MonthYears"/>
                  </w:pPr>
                  <w:r w:rsidRPr="00141533">
                    <w:rPr>
                      <w:lang w:bidi="de-DE"/>
                    </w:rPr>
                    <w:fldChar w:fldCharType="begin"/>
                  </w:r>
                  <w:r w:rsidRPr="00141533">
                    <w:rPr>
                      <w:lang w:bidi="de-DE"/>
                    </w:rPr>
                    <w:instrText xml:space="preserve"> DOCVARIABLE  MonthStartA \@  yyyy   \* MERGEFORMAT </w:instrText>
                  </w:r>
                  <w:r w:rsidRPr="00141533">
                    <w:rPr>
                      <w:lang w:bidi="de-DE"/>
                    </w:rPr>
                    <w:fldChar w:fldCharType="separate"/>
                  </w:r>
                  <w:r w:rsidR="00CD0A71">
                    <w:rPr>
                      <w:lang w:bidi="de-DE"/>
                    </w:rPr>
                    <w:t>2026</w:t>
                  </w:r>
                  <w:r w:rsidRPr="00141533">
                    <w:rPr>
                      <w:lang w:bidi="de-DE"/>
                    </w:rPr>
                    <w:fldChar w:fldCharType="end"/>
                  </w:r>
                </w:p>
              </w:tc>
            </w:tr>
          </w:tbl>
          <w:p w14:paraId="1F2F75FE" w14:textId="77777777" w:rsidR="00F154D0" w:rsidRPr="00141533" w:rsidRDefault="00F154D0"/>
        </w:tc>
        <w:tc>
          <w:tcPr>
            <w:tcW w:w="629" w:type="dxa"/>
          </w:tcPr>
          <w:p w14:paraId="7ACE4F9C" w14:textId="77777777" w:rsidR="00F154D0" w:rsidRPr="00141533" w:rsidRDefault="00F154D0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57D118AB" w14:textId="75F0E558" w:rsidR="00F154D0" w:rsidRPr="00141533" w:rsidRDefault="004562B5">
            <w:pPr>
              <w:pStyle w:val="berschrift1"/>
            </w:pPr>
            <w:r w:rsidRPr="00141533">
              <w:rPr>
                <w:lang w:bidi="de-DE"/>
              </w:rPr>
              <w:t>Notizen</w:t>
            </w:r>
            <w:r w:rsidR="00CD0A71">
              <w:rPr>
                <w:lang w:bidi="de-DE"/>
              </w:rPr>
              <w:t xml:space="preserve"> des DRCI</w:t>
            </w:r>
            <w:r w:rsidRPr="00141533">
              <w:rPr>
                <w:lang w:bidi="de-DE"/>
              </w:rPr>
              <w:t>:</w:t>
            </w:r>
          </w:p>
          <w:p w14:paraId="0BAC41D9" w14:textId="4CA1AA53" w:rsidR="00F154D0" w:rsidRPr="00141533" w:rsidRDefault="00F154D0">
            <w:pPr>
              <w:pStyle w:val="Notizen"/>
            </w:pPr>
          </w:p>
        </w:tc>
      </w:tr>
    </w:tbl>
    <w:p w14:paraId="07C415D9" w14:textId="77777777" w:rsidR="00F154D0" w:rsidRPr="00141533" w:rsidRDefault="00F154D0">
      <w:pPr>
        <w:pStyle w:val="KeinLeerraum"/>
      </w:pPr>
    </w:p>
    <w:sectPr w:rsidR="00F154D0" w:rsidRPr="00141533" w:rsidSect="00141533">
      <w:headerReference w:type="default" r:id="rId8"/>
      <w:footerReference w:type="default" r:id="rId9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389D0" w14:textId="77777777" w:rsidR="008C7093" w:rsidRDefault="008C7093">
      <w:pPr>
        <w:spacing w:after="0"/>
      </w:pPr>
      <w:r>
        <w:separator/>
      </w:r>
    </w:p>
  </w:endnote>
  <w:endnote w:type="continuationSeparator" w:id="0">
    <w:p w14:paraId="3009E55D" w14:textId="77777777" w:rsidR="008C7093" w:rsidRDefault="008C70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3FBBE" w14:textId="77777777" w:rsidR="00971B9B" w:rsidRDefault="00971B9B">
    <w:pPr>
      <w:pStyle w:val="Fuzeile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2AC6428F" wp14:editId="12F42279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Jahreshintergrund" title="Jahreshintergrundgrafi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Freihandform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Rechteck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ihandform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ihandform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ihandform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ihandform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ihandform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ihandform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ihandform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ihandform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5D3DFC" id="Jahreshintergrund" o:spid="_x0000_s1026" alt="Titel: Jahreshintergrundgrafik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">
              <v:shape id="Freihandform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Rechteck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Freihandform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Freihandform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Freihandform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Freihandform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reihandform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reihandform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Freihandform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Freihandform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3ADB2A1D" wp14:editId="04EB702F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Freihand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72DFD6" id="Freihandform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AAZK9jbAAAADwEAAA8AAABkcnMvZG93bnJl&#10;di54bWxMT8tOwzAQvCP1H6ytxI3aLQ9VIU6FIvXCCUIlrm68JFHtdRS7afr3bOAAt53Z0Tzy3eSd&#10;GHGIXSAN65UCgVQH21Gj4fCxv9uCiMmQNS4QarhihF2xuMlNZsOF3nGsUiPYhGJmNLQp9ZmUsW7R&#10;m7gKPRL/vsLgTWI4NNIO5sLm3smNUk/Sm444oTU9li3Wp+rsOTf0D6dI4+f+8DrJt0pey86VWt8u&#10;p5dnEAmn9CeGuT5Xh4I7HcOZbBSOsdquH1k7X2rDs2bNL3f84e4VyCKX/3cU3w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AAGSvY2wAAAA8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573B5FCA" wp14:editId="1BD6A260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Freihand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8BD105" id="Freihandform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141FF620" wp14:editId="2931D46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Freihand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F31825" id="Freihandform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77AE8F1E" wp14:editId="7EB55CF8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Freihand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919940" id="Freihandform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EBC85AA" wp14:editId="71609010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Freihand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8E10BC" id="Freihandform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2083B6B1" wp14:editId="780467F5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Rechteck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320D289" id="Rechteck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dcPrHtsAAAAJAQAADwAA&#10;AGRycy9kb3ducmV2LnhtbEyPwU6EMBCG7ya+QzMmXgzbuuAGkbIxm/gArpt4LXQEhE4J7S749o5e&#10;9DgzX/75/nK/ulFccA69Jw33GwUCqfG2p1bD6e0lyUGEaMia0RNq+MIA++r6qjSF9Qu94uUYW8Eh&#10;FAqjoYtxKqQMTYfOhI2fkPj24WdnIo9zK+1sFg53o9wqtZPO9MQfOjPhocNmOJ6dhs/8Pctdt5zu&#10;dkwPhyGtaUq1vr1Zn59ARFzjHww/+qwOFTvV/kw2iFFDkj0wqeFRKe7EQJKlIOrfxRZkVcr/Dapv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HXD6x7bAAAACQ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5C152307" wp14:editId="31EDBBA7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Freihand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A6B2A9" id="Freihandform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844D608" wp14:editId="53D394A5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Freihand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75FADA" id="Freihandform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76FA706E" wp14:editId="00B81AC9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Freihand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5A3950" id="Freihandform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jsd5wNoAAAAHAQAADwAAAGRy&#10;cy9kb3ducmV2LnhtbEyPQU/DMAyF70j8h8hI3FhKB1UpTScE2gkuDCSuXuO1gcapmmwr/HqMhAQ3&#10;P73n58/1avaDOtAUXWADl4sMFHEbrOPOwOvL+qIEFROyxSEwGfikCKvm9KTGyoYjP9NhkzolJRwr&#10;NNCnNFZax7Ynj3ERRmLxdmHymEROnbYTHqXcDzrPskJ7dCwXehzpvqf2Y7P3gvHYdl/Orkd6X/L1&#10;w9I97d7y0pjzs/nuFlSiOf2F4QdfdqARpm3Ys41qMFDIJ8lAWVzJIP5NDmr7q3VT6//8zTcA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jsd5wN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31E83702" wp14:editId="3493251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Freihand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509947" id="Freihandform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AIfULb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C02AEC6" wp14:editId="5DF7A1BB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Freihand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E9FABB" id="Freihandform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004632F" wp14:editId="435DAE95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Rechteck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8FBEF5C" id="Rechteck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9axRX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BFF5FEB" wp14:editId="0F0FC79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Freihand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D1D32A" id="Freihandform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ROewo+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cZ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ROewo+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B6994A5" wp14:editId="4C786A23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Freihand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6D5F02" id="Freihandform 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428CA5A5" wp14:editId="28BB781F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Freihand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715469" id="Freihandform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3AFBF42F" wp14:editId="6ED38E61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Freihand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954B4B" id="Freihandform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450A213D" wp14:editId="30AA00B2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Freihand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5CBB76" id="Freihandform 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4E976D9" wp14:editId="0B810F91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Rechteck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21BC862" id="Rechteck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tQ0sz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713EF202" wp14:editId="16D729BF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Freihand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7FCA79" id="Freihandform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PKJ0XTbAAAADQEAAA8AAABkcnMvZG93bnJl&#10;di54bWxMT8tOwzAQvCPxD9Yi9UbtFkRRiFOhSL1wglCpVzdekqj2OordNP37Lu0Bbrszo3nk68k7&#10;MeIQu0AaFnMFAqkOtqNGw/Z78/gKIiZD1rhAqOGMEdbF/V1uMhtO9IVjlRrBJhQzo6FNqc+kjHWL&#10;3sR56JGY+wmDN4nfoZF2MCc2904ulXqR3nTECa3psWyxPlRHz7mhfz5EGneb7cckPyt5LjtXaj17&#10;mN7fQCSc0p8YfutzdSi40z4cyUbhNKxWC96SmFBqyRdLbtD+Cj0pkEUu/68oLg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DyidF02wAAAA0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576930F8" wp14:editId="798876DA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Freihand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485AAC" id="Freihandform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448475" wp14:editId="769A2855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Freihand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A00AF5" id="Freihandform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130A4F0D" wp14:editId="0D876E2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Freihand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78E459" id="Freihandform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1F9AA6FE" wp14:editId="0B050E4E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Freihand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6C8E05" id="Freihandform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otC2o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5C028A5F" wp14:editId="688335A7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Rechteck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41F6B5A" id="Rechteck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6ylh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CAE2B07" wp14:editId="10B5597A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Freihand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3B1C74" id="Freihandform 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NtKDf7aAAAADQEAAA8AAABkcnMvZG93bnJl&#10;di54bWxMT7tOwzAU3ZH4B+sisVGbUqoqxKmqSF06QajU1Y1vk6j2dRS7afr3XGCA8Tx0Hvl68k6M&#10;OMQukIbnmQKBVAfbUaNh/7l9WoGIyZA1LhBquGGEdXF/l5vMhit94FilRnAIxcxoaFPqMylj3aI3&#10;cRZ6JNZOYfAmMRwaaQdz5XDv5FyppfSmI25oTY9li/W5unjuDf3iHGk8bPe7Sb5X8lZ2rtT68WHa&#10;vIFIOKU/M3zP5+lQ8KZjuJCNwmlYLNUrW1lQas6v2PJLHX+oFwWyyOX/F8UXAA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NtKDf7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18365E10" wp14:editId="78C33CE3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Freihand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B6AC3F" id="Freihandform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7503CFB1" wp14:editId="2E43A3A0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Freihand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03597C" id="Freihandform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73E9015F" wp14:editId="4CE687F5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Freihand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F5E1AA" id="Freihandform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42FA91F4" wp14:editId="21BE1037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Freihand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3CF85E" id="Freihandform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Ck9Mf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1380C7E7" wp14:editId="4E81AC0E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Rechteck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C954543" id="Rechteck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T/Yy9sAAAALAQAADwAA&#10;AGRycy9kb3ducmV2LnhtbEyPTU7DMBCF90jcwRokNojaNKWEEKdClTgApRJbJx7ikHgcxW4Tbs/A&#10;Bpbz5tP7KXeLH8QZp9gF0nC3UiCQmmA7ajUc315ucxAxGbJmCIQavjDCrrq8KE1hw0yveD6kVrAJ&#10;xcJocCmNhZSxcehNXIURiX8fYfIm8Tm10k5mZnM/yLVSW+lNR5zgzIh7h01/OHkNn/n7JvduPt5s&#10;me73fVbTmGl9fbU8P4FIuKQ/GH7qc3WouFMdTmSjGDRkanPPqIZHpXgUE6w8gKh/lTXIqpT/N1Tf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JE/2M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5FB26555" wp14:editId="59E65C52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Freihand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82FE93" id="Freihandform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Dy9SN3aAAAADQEAAA8AAABkcnMvZG93bnJl&#10;di54bWxMT8tuwjAQvFfiH6ytxK3Y0FJVaRyEInHpqU2RejXxNomw11FsQvh7Fi7tbWd2NI98M3kn&#10;RhxiF0jDcqFAINXBdtRo2H/vnt5AxGTIGhcINVwwwqaYPeQms+FMXzhWqRFsQjEzGtqU+kzKWLfo&#10;TVyEHol/v2HwJjEcGmkHc2Zz7+RKqVfpTUec0JoeyxbrY3XynBv6l2Ok8We3/5jkZyUvZedKreeP&#10;0/YdRMIp/YnhVp+rQ8GdDuFENgrHeL1cs5QPpVa86ia5U4c79axAFrn8v6K4Ag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Dy9SN3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7570ABF3" wp14:editId="7E817445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Notizenhintergrund" descr="Notizenhintergrundgrafik" title="Notizenhintergrundgrafi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Freihand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Bild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F9FC0" id="Notizenhintergrund" o:spid="_x0000_s1026" alt="Titel: Notizenhintergrundgrafik - Beschreibung: Notizenhintergrundgrafik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">
              <v:shape id="Freihand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307ED" w14:textId="77777777" w:rsidR="008C7093" w:rsidRDefault="008C7093">
      <w:pPr>
        <w:spacing w:after="0"/>
      </w:pPr>
      <w:r>
        <w:separator/>
      </w:r>
    </w:p>
  </w:footnote>
  <w:footnote w:type="continuationSeparator" w:id="0">
    <w:p w14:paraId="0D3C04A3" w14:textId="77777777" w:rsidR="008C7093" w:rsidRDefault="008C70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25CE7" w14:textId="77777777" w:rsidR="00971B9B" w:rsidRDefault="00971B9B">
    <w:pPr>
      <w:pStyle w:val="Kopfzeile"/>
    </w:pPr>
    <w:r>
      <w:rPr>
        <w:noProof/>
        <w:lang w:bidi="de-DE"/>
      </w:rPr>
      <w:drawing>
        <wp:anchor distT="0" distB="0" distL="114300" distR="114300" simplePos="0" relativeHeight="251696128" behindDoc="1" locked="1" layoutInCell="1" allowOverlap="1" wp14:anchorId="482F4D18" wp14:editId="59AD6B2F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extur" descr="Hintergrundtext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" descr="Hintergrundtextu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6CF5BF44" wp14:editId="2AB781B3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Freihand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E248AA" id="Freihandform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5CF77C61" wp14:editId="1D6B729A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Freihand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3CB320" id="Freihandform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3E183DDC" wp14:editId="4309F870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Recht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2CCCF39" id="Rechteck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s56/53AAAAA0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708CC085" wp14:editId="62C2945E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Freihand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1E9B18" id="Freihandform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5DC2C345" wp14:editId="13CA2834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Freihand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01A750" id="Freihandform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4D750937" wp14:editId="1DEF50E9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Freihand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DD973C" id="Freihandform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0FFAA87" wp14:editId="6B3DB324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Freihand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CBBBC9" id="Freihandform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390E4B77" wp14:editId="7471DC15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Freihand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B18E45" id="Freihandform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PIuaj3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N9Jp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PIuaj3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4F151940" wp14:editId="77767D65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Freihand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179743" id="Freihandform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17B58108" wp14:editId="2923D4C4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Rechteck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C7E22F9" id="Rechteck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n4TV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5EA63A45" wp14:editId="2A164574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Freihand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C7069D" id="Freihandform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FoamSPdAAAABwEAAA8AAABkcnMvZG93&#10;bnJldi54bWxMj0FLw0AQhe+C/2EZwYvY3Raa2phNEaUgeijW5uBtmh2TYHY37G7b6K93BEGPH294&#10;75tiNdpeHCnEzjsN04kCQa72pnONht3r+voGREzoDPbekYZPirAqz88KzI0/uRc6blMjuMTFHDW0&#10;KQ25lLFuyWKc+IEcZ+8+WEyMoZEm4InLbS9nSmXSYud4ocWB7luqP7YHqyEsZ4/Lq7fMVhVuds9q&#10;/VA9qS+tLy/Gu1sQicb0dww/+qwOJTvt/cGZKHoNGX+SNCym8zkIzhfM+1+WZSH/+5ffAA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FoamSP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33734B8F" wp14:editId="69266D4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Freihand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6B7BA9" id="Freihandform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23C7108" wp14:editId="63C8E0A6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Freihand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59C8C4" id="Freihandform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2C5F289C" wp14:editId="59A5AD28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Freihand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AC7D2E" id="Freihandform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43F0B21F" wp14:editId="03EE19E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Freihand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D96776" id="Freihandform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6064165E" wp14:editId="7ABB0C7B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Freihand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D12E20" id="Freihandform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74DABFF2" wp14:editId="07028B1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Rechteck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9555718" id="Rechteck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k4K6Y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79EEC04" wp14:editId="76D11630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Freihand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A3B808" id="Freihandform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E4D2D3E" wp14:editId="01CD7C78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Freihand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73F0C0" id="Freihandform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432CAC02" wp14:editId="23CFAD36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Freihand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A298C3" id="Freihandform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7134AAFC" wp14:editId="0C90727F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Freihand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38674A" id="Freihandform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1C8529D0" wp14:editId="3BA1C277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Freihand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5A1629" id="Freihandform 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Jd+78z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19IZ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Jd+78z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47AE2805" wp14:editId="7F422B0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Freihand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D3ADC2" id="Freihandform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28794B8A" wp14:editId="5053B630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Rechteck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179F5F0" id="Rechteck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7dI4p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36812D19" wp14:editId="14ABF3DF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Freihand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143028" id="Freihandform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PyM2DzdAAAABwEAAA8AAABkcnMvZG93&#10;bnJldi54bWxMj0FLw0AQhe+C/2EZwYvY3RaNbcymiFIQexBrc/A2za5JMDsbdrdt9Nc7gqDHjze8&#10;902xHF0vDjbEzpOG6USBsFR701GjYfu6upyDiAnJYO/Javi0EZbl6UmBufFHerGHTWoEl1DMUUOb&#10;0pBLGevWOowTP1ji7N0Hh4kxNNIEPHK56+VMqUw67IgXWhzsfWvrj83eaQiL2ePi4i1zVYXP27Va&#10;PVRP6kvr87Px7hZEsmP6O4YffVaHkp12fk8mil5Dxp8kDVfT+TUIzm+Yd78sy0L+9y+/AQ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PyM2Dz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23B7790C" wp14:editId="50AB7C54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Freihand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25EA9D" id="Freihandform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5DCD7A7B" wp14:editId="2EE0A3F7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Freihand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EE5B7A" id="Freihandform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7AFF080E" wp14:editId="24E4EC4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Freihand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6FEEA9" id="Freihandform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Ugj8SdoAAAAHAQAADwAAAGRy&#10;cy9kb3ducmV2LnhtbEyPQU/DMAyF70j8h8hI3Fi6ToxRmk7T0E5wYSBx9RqvDWucqsm2wq/HSEhw&#10;89N7fv5cLkffqRMN0QU2MJ1koIjrYB03Bt5eNzcLUDEhW+wCk4FPirCsLi9KLGw48wudtqlRUsKx&#10;QANtSn2hdaxb8hgnoScWbx8Gj0nk0Gg74FnKfafzLJtrj47lQos9rVuqD9ujF4ynuvlydtPTx4xv&#10;H2fuef+eL4y5vhpXD6ASjekvDD/4sgOVMO3CkW1UnYG5fJIM5HeZDOLf56B2v1pXpf7PX30D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Ugj8Sd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7D4A69D6" wp14:editId="2ACB4076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Freihand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4A9674" id="Freihandform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JfNxhr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5274C350" wp14:editId="6475A2BC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Freihand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8F0EEA" id="Freihandform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FF0FBDD" wp14:editId="2AFB008A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Rechteck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41AF603" id="Rechteck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LmC+9sAAAALAQAADwAA&#10;AGRycy9kb3ducmV2LnhtbEyPwU7DMBBE70j8g7VIXBB1cFCJQpwKVeIDKJW4OvESh8TrKHab8Pds&#10;ucBtZ3c0+6barX4UZ5xjH0jDwyYDgdQG21On4fj+el+AiMmQNWMg1PCNEXb19VVlShsWesPzIXWC&#10;QyiWRoNLaSqljK1Db+ImTEh8+wyzN4nl3Ek7m4XD/ShVlm2lNz3xB2cm3Dtsh8PJa/gqPh4L75bj&#10;3Zbdw37IG5pyrW9v1pdnEAnX9GeGCz6jQ81MTTiRjWJknSvukjSop4yHiyNXCkTzu1Eg60r+71D/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i5gv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7A506AE5" wp14:editId="7A21DF4E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Freihand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68D83C" id="Freihandform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LFNZwe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M5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LFNZwe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080A6F4" wp14:editId="62919C9B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Freihand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62F455" id="Freihandform 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731C878" wp14:editId="1BE46097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Freihand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6CAAC4" id="Freihandform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235A2ECA" wp14:editId="55C1BC1F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Freihand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564FD5" id="Freihandform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45AC8B5" wp14:editId="29D27A42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Freihand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309E39" id="Freihandform 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AA8F9CA" wp14:editId="0F837C9F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Freihand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42623D" id="Freihandform 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4250A91E" wp14:editId="2B74B712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Freihand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D218D9" id="Freihandform 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379FF8D8" wp14:editId="0F1A3F01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Rechteck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E7B95C8" id="Rechteck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dbu5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7CEFB63E" wp14:editId="132F6129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Freihand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665377" id="Freihandform 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1BAF2675" wp14:editId="296311B3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Freihand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81F287" id="Freihandform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58AAC689" wp14:editId="2A8F4CB0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Freihand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75FDFC" id="Freihandform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567DCA63" wp14:editId="32CA18A0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Freihand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BA5A7C" id="Freihandform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E1F71BE" wp14:editId="675B41AA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Freihand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D04E30" id="Freihandform 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OC8hD2gAAAAsBAAAPAAAAZHJzL2Rvd25y&#10;ZXYueG1sTE/LTsMwELwj9R+sReqN2oQK0RCnqiL1wglCJa5uvCRR7XUUu2n6913EAW67M6N5FNvZ&#10;OzHhGPtAGh5XCgRSE2xPrYbD5/7hBURMhqxxgVDDFSNsy8VdYXIbLvSBU51awSYUc6OhS2nIpYxN&#10;h97EVRiQmPsOozeJ37GVdjQXNvdOZko9S2964oTODFh12Jzqs+fcMKxPkaav/eFtlu+1vFa9q7Re&#10;3s+7VxAJ5/Qnhp/6XB1K7nQMZ7JROA2bbM1bEhPZhg9W/CJHRp6UAlkW8v+G8gY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OC8hD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32F30714" wp14:editId="30634875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Freihand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8704AD" id="Freihandform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6BDF8133" wp14:editId="786C736A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Freihand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53FC83" id="Freihandform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7394AD4E" wp14:editId="29C976A8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Freihand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CD3E00" id="Freihandform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YrjrO2gAAAAsBAAAPAAAAZHJzL2Rvd25y&#10;ZXYueG1sTE+7TsMwFN2R+g/WrcRG7bZQQYhToUhdmCCt1NWNL0lU+zqK3TT9ey5igPE8dB75dvJO&#10;jDjELpCG5UKBQKqD7ajRcNjvHp5BxGTIGhcINdwwwraY3eUms+FKnzhWqREcQjEzGtqU+kzKWLfo&#10;TVyEHom1rzB4kxgOjbSDuXK4d3Kl1EZ60xE3tKbHssX6XF0894b+8RxpPO4O75P8qOSt7Fyp9f18&#10;ensFkXBKf2b4mc/ToeBNp3AhG4XTsFmun9jKwuqFT7Hjlzkxs1YKZJHL/x+KbwA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YrjrO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30D9E579" wp14:editId="32450FA6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Freihand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A70E0C" id="Freihandform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1E763217" wp14:editId="376C6D94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Freihand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AA9302" id="Freihandform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55B49CB5" wp14:editId="0CECB2B5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Freihand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3932AE" id="Freihandform 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6F909342" wp14:editId="186E2C16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Freihand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DB3E9E" id="Freihandform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559E0B0D" wp14:editId="2B1AE15E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Freihand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C38B25" id="Freihandform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41449F5A" wp14:editId="00A20F20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Freihand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4EDF90" id="Freihandform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642AE06A" wp14:editId="5BF03FA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Rechteck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857686D" id="Rechteck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VrLC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.03.2026"/>
    <w:docVar w:name="MonthEndA" w:val="30.04.2026"/>
    <w:docVar w:name="MonthEndB" w:val="28.02.2026"/>
    <w:docVar w:name="MonthStart" w:val="01.03.2026"/>
    <w:docVar w:name="MonthStartA" w:val="01.04.2026"/>
    <w:docVar w:name="MonthStartB" w:val="01.02.2026"/>
  </w:docVars>
  <w:rsids>
    <w:rsidRoot w:val="00CD0A71"/>
    <w:rsid w:val="000E7F53"/>
    <w:rsid w:val="00115511"/>
    <w:rsid w:val="00141533"/>
    <w:rsid w:val="00171EB6"/>
    <w:rsid w:val="00272ADA"/>
    <w:rsid w:val="002F5B74"/>
    <w:rsid w:val="00392A4E"/>
    <w:rsid w:val="003C6E87"/>
    <w:rsid w:val="004341E1"/>
    <w:rsid w:val="004562B5"/>
    <w:rsid w:val="004D048B"/>
    <w:rsid w:val="005F1DB1"/>
    <w:rsid w:val="00644DC3"/>
    <w:rsid w:val="00692A5F"/>
    <w:rsid w:val="006B5A63"/>
    <w:rsid w:val="006D52F3"/>
    <w:rsid w:val="00700E7F"/>
    <w:rsid w:val="007635B6"/>
    <w:rsid w:val="0081647C"/>
    <w:rsid w:val="008A57DD"/>
    <w:rsid w:val="008C7093"/>
    <w:rsid w:val="0093355F"/>
    <w:rsid w:val="00971B9B"/>
    <w:rsid w:val="00A823E2"/>
    <w:rsid w:val="00AF5697"/>
    <w:rsid w:val="00B41633"/>
    <w:rsid w:val="00CD0A71"/>
    <w:rsid w:val="00DA742E"/>
    <w:rsid w:val="00EA09D3"/>
    <w:rsid w:val="00F154D0"/>
    <w:rsid w:val="00F9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BE5D95"/>
  <w15:docId w15:val="{5648AC83-6C2C-4A61-96D9-1A9A35A9E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de-DE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36"/>
    <w:unhideWhenUsed/>
    <w:qFormat/>
    <w:pPr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customStyle="1" w:styleId="Tage">
    <w:name w:val="Tage"/>
    <w:basedOn w:val="Standard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umswerte">
    <w:name w:val="Datumswerte"/>
    <w:basedOn w:val="Standard"/>
    <w:uiPriority w:val="2"/>
    <w:qFormat/>
    <w:pPr>
      <w:jc w:val="right"/>
    </w:pPr>
    <w:rPr>
      <w:b/>
    </w:rPr>
  </w:style>
  <w:style w:type="paragraph" w:customStyle="1" w:styleId="Notizen">
    <w:name w:val="Notizen"/>
    <w:basedOn w:val="Standard"/>
    <w:uiPriority w:val="10"/>
    <w:qFormat/>
    <w:pPr>
      <w:spacing w:after="20" w:line="552" w:lineRule="auto"/>
    </w:p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Month">
    <w:name w:val="Month"/>
    <w:basedOn w:val="Standard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Standard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Standard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Standard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Standard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pPr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Titel">
    <w:name w:val="Title"/>
    <w:basedOn w:val="Standard"/>
    <w:link w:val="TitelZchn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Tagedunkel">
    <w:name w:val="Tage dunkel"/>
    <w:basedOn w:val="Standard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elZchn">
    <w:name w:val="Titel Zchn"/>
    <w:basedOn w:val="Absatz-Standardschriftart"/>
    <w:link w:val="Titel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Untertitel">
    <w:name w:val="Subtitle"/>
    <w:basedOn w:val="Standard"/>
    <w:link w:val="UntertitelZchn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o\AppData\Roaming\Microsoft\Templates\Akademischer%20Kalender%20(ein%20Monat,%20alle%20Jahre,%20Wochenanfang%20Montag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Akademischer Kalender (ein Monat, alle Jahre, Wochenanfang Montag)</Template>
  <TotalTime>0</TotalTime>
  <Pages>1</Pages>
  <Words>825</Words>
  <Characters>5202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 PC</dc:creator>
  <cp:keywords/>
  <cp:lastModifiedBy>PC PC</cp:lastModifiedBy>
  <cp:revision>1</cp:revision>
  <dcterms:created xsi:type="dcterms:W3CDTF">2026-03-10T12:04:00Z</dcterms:created>
  <dcterms:modified xsi:type="dcterms:W3CDTF">2026-03-10T12:06:00Z</dcterms:modified>
  <cp:version/>
</cp:coreProperties>
</file>